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174" w:rsidRPr="00122174" w:rsidRDefault="00122174" w:rsidP="00122174">
      <w:pPr>
        <w:tabs>
          <w:tab w:val="left" w:pos="6810"/>
        </w:tabs>
        <w:jc w:val="right"/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>Al Dirigente Scolastico</w:t>
      </w:r>
    </w:p>
    <w:p w:rsidR="00122174" w:rsidRPr="00122174" w:rsidRDefault="00122174" w:rsidP="00122174">
      <w:pPr>
        <w:tabs>
          <w:tab w:val="left" w:pos="6810"/>
        </w:tabs>
        <w:jc w:val="right"/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>Dell</w:t>
      </w:r>
      <w:r>
        <w:rPr>
          <w:rFonts w:ascii="Book Antiqua" w:hAnsi="Book Antiqua"/>
          <w:sz w:val="24"/>
          <w:szCs w:val="24"/>
        </w:rPr>
        <w:t>’istituto Comprensivo IC IV STANZIALE</w:t>
      </w:r>
    </w:p>
    <w:p w:rsid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</w:p>
    <w:p w:rsidR="00122174" w:rsidRP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>CERTIFICATO DI RIAMMISSIONE IN CASO DI TRATTAMENTO CON</w:t>
      </w:r>
    </w:p>
    <w:p w:rsidR="00122174" w:rsidRP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>SUTURE/MEDICAZIONI/APPARECCHI GESSATI</w:t>
      </w:r>
    </w:p>
    <w:p w:rsidR="00122174" w:rsidRP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>Si certifica che l'alunno ___________________________ nato il _____/_____/______</w:t>
      </w:r>
    </w:p>
    <w:p w:rsidR="00122174" w:rsidRP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>in seguito all’infortunio o evento avvenuto il ____/____/____ c</w:t>
      </w:r>
      <w:r>
        <w:rPr>
          <w:rFonts w:ascii="Book Antiqua" w:hAnsi="Book Antiqua"/>
          <w:sz w:val="24"/>
          <w:szCs w:val="24"/>
        </w:rPr>
        <w:t xml:space="preserve">he ha comportato un trattamento </w:t>
      </w:r>
      <w:r w:rsidRPr="00122174">
        <w:rPr>
          <w:rFonts w:ascii="Book Antiqua" w:hAnsi="Book Antiqua"/>
          <w:sz w:val="24"/>
          <w:szCs w:val="24"/>
        </w:rPr>
        <w:t>con prognosi di ______ giorni, non presenta da un punto di vista</w:t>
      </w:r>
      <w:r>
        <w:rPr>
          <w:rFonts w:ascii="Book Antiqua" w:hAnsi="Book Antiqua"/>
          <w:sz w:val="24"/>
          <w:szCs w:val="24"/>
        </w:rPr>
        <w:t xml:space="preserve"> medico ostacoli alla frequenza </w:t>
      </w:r>
      <w:r w:rsidRPr="00122174">
        <w:rPr>
          <w:rFonts w:ascii="Book Antiqua" w:hAnsi="Book Antiqua"/>
          <w:sz w:val="24"/>
          <w:szCs w:val="24"/>
        </w:rPr>
        <w:t>delle lezioni, ad esclusione della partecipazione ad attività motorie o di educazione Fisica.</w:t>
      </w:r>
    </w:p>
    <w:p w:rsidR="00122174" w:rsidRP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>Si</w:t>
      </w:r>
      <w:r>
        <w:rPr>
          <w:rFonts w:ascii="Book Antiqua" w:hAnsi="Book Antiqua"/>
          <w:sz w:val="24"/>
          <w:szCs w:val="24"/>
        </w:rPr>
        <w:t xml:space="preserve"> </w:t>
      </w:r>
      <w:r w:rsidRPr="00122174">
        <w:rPr>
          <w:rFonts w:ascii="Book Antiqua" w:hAnsi="Book Antiqua"/>
          <w:sz w:val="24"/>
          <w:szCs w:val="24"/>
        </w:rPr>
        <w:t>rilascia al genitore di _____________________su propria richiesta.</w:t>
      </w:r>
    </w:p>
    <w:p w:rsid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</w:p>
    <w:p w:rsidR="00122174" w:rsidRP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>Luogo _______________________ Data _____________</w:t>
      </w:r>
    </w:p>
    <w:p w:rsid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 w:rsidRPr="00122174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</w:t>
      </w:r>
    </w:p>
    <w:p w:rsidR="00122174" w:rsidRPr="00122174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22174">
        <w:rPr>
          <w:rFonts w:ascii="Book Antiqua" w:hAnsi="Book Antiqua"/>
          <w:sz w:val="24"/>
          <w:szCs w:val="24"/>
        </w:rPr>
        <w:t>In fede</w:t>
      </w:r>
    </w:p>
    <w:p w:rsidR="00BF311A" w:rsidRPr="000B79F9" w:rsidRDefault="00122174" w:rsidP="00122174">
      <w:pPr>
        <w:tabs>
          <w:tab w:val="left" w:pos="6810"/>
        </w:tabs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</w:t>
      </w:r>
      <w:bookmarkStart w:id="0" w:name="_GoBack"/>
      <w:bookmarkEnd w:id="0"/>
      <w:r w:rsidRPr="00122174">
        <w:rPr>
          <w:rFonts w:ascii="Book Antiqua" w:hAnsi="Book Antiqua"/>
          <w:sz w:val="24"/>
          <w:szCs w:val="24"/>
        </w:rPr>
        <w:t>Timbro e Firma del Medico</w:t>
      </w:r>
    </w:p>
    <w:sectPr w:rsidR="00BF311A" w:rsidRPr="000B79F9" w:rsidSect="00BB0EA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09F" w:rsidRDefault="0011309F" w:rsidP="0036199B">
      <w:pPr>
        <w:spacing w:after="0" w:line="240" w:lineRule="auto"/>
      </w:pPr>
      <w:r>
        <w:separator/>
      </w:r>
    </w:p>
  </w:endnote>
  <w:endnote w:type="continuationSeparator" w:id="0">
    <w:p w:rsidR="0011309F" w:rsidRDefault="0011309F" w:rsidP="0036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09F" w:rsidRDefault="0011309F" w:rsidP="0036199B">
      <w:pPr>
        <w:spacing w:after="0" w:line="240" w:lineRule="auto"/>
      </w:pPr>
      <w:r>
        <w:separator/>
      </w:r>
    </w:p>
  </w:footnote>
  <w:footnote w:type="continuationSeparator" w:id="0">
    <w:p w:rsidR="0011309F" w:rsidRDefault="0011309F" w:rsidP="00361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99B" w:rsidRPr="000250CE" w:rsidRDefault="0036199B" w:rsidP="00235EA4">
    <w:pPr>
      <w:pStyle w:val="Intestazione"/>
      <w:rPr>
        <w:sz w:val="36"/>
        <w:szCs w:val="36"/>
      </w:rPr>
    </w:pPr>
  </w:p>
  <w:p w:rsidR="0036199B" w:rsidRDefault="0036199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01A76"/>
    <w:multiLevelType w:val="hybridMultilevel"/>
    <w:tmpl w:val="AFA604A6"/>
    <w:lvl w:ilvl="0" w:tplc="55365790">
      <w:start w:val="1"/>
      <w:numFmt w:val="decimal"/>
      <w:lvlText w:val="%1."/>
      <w:lvlJc w:val="left"/>
      <w:pPr>
        <w:ind w:left="120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9C7F43"/>
    <w:multiLevelType w:val="hybridMultilevel"/>
    <w:tmpl w:val="E2568710"/>
    <w:lvl w:ilvl="0" w:tplc="564066B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E0DFA"/>
    <w:multiLevelType w:val="hybridMultilevel"/>
    <w:tmpl w:val="AAD083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BB2302"/>
    <w:multiLevelType w:val="hybridMultilevel"/>
    <w:tmpl w:val="C478EBD2"/>
    <w:lvl w:ilvl="0" w:tplc="7BB0AF1E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D4229"/>
    <w:multiLevelType w:val="hybridMultilevel"/>
    <w:tmpl w:val="193C940C"/>
    <w:lvl w:ilvl="0" w:tplc="E8A22B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E6D30"/>
    <w:multiLevelType w:val="hybridMultilevel"/>
    <w:tmpl w:val="E8E899F8"/>
    <w:lvl w:ilvl="0" w:tplc="883E5D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F5669"/>
    <w:multiLevelType w:val="hybridMultilevel"/>
    <w:tmpl w:val="7B5E248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DD0"/>
    <w:rsid w:val="0001506D"/>
    <w:rsid w:val="000250CE"/>
    <w:rsid w:val="000624F7"/>
    <w:rsid w:val="000723AA"/>
    <w:rsid w:val="0007514D"/>
    <w:rsid w:val="0008173D"/>
    <w:rsid w:val="00093882"/>
    <w:rsid w:val="000A59A5"/>
    <w:rsid w:val="000B79F9"/>
    <w:rsid w:val="000E739A"/>
    <w:rsid w:val="000F11A3"/>
    <w:rsid w:val="000F3D16"/>
    <w:rsid w:val="00103F51"/>
    <w:rsid w:val="0010413F"/>
    <w:rsid w:val="00112CCB"/>
    <w:rsid w:val="0011309F"/>
    <w:rsid w:val="00115A2B"/>
    <w:rsid w:val="00122174"/>
    <w:rsid w:val="0012728E"/>
    <w:rsid w:val="00133164"/>
    <w:rsid w:val="00180DD0"/>
    <w:rsid w:val="00185318"/>
    <w:rsid w:val="001972EC"/>
    <w:rsid w:val="001A0333"/>
    <w:rsid w:val="001A33D8"/>
    <w:rsid w:val="001B3E9E"/>
    <w:rsid w:val="001C7AE5"/>
    <w:rsid w:val="00204DD7"/>
    <w:rsid w:val="0021525D"/>
    <w:rsid w:val="002272EA"/>
    <w:rsid w:val="00231432"/>
    <w:rsid w:val="00231B37"/>
    <w:rsid w:val="00235EA4"/>
    <w:rsid w:val="002369E4"/>
    <w:rsid w:val="00240B85"/>
    <w:rsid w:val="00282B35"/>
    <w:rsid w:val="002845B3"/>
    <w:rsid w:val="0028714C"/>
    <w:rsid w:val="00287B8D"/>
    <w:rsid w:val="00297DD6"/>
    <w:rsid w:val="002A5A3E"/>
    <w:rsid w:val="002B4962"/>
    <w:rsid w:val="002D02EC"/>
    <w:rsid w:val="002D45F3"/>
    <w:rsid w:val="002D6E97"/>
    <w:rsid w:val="002E4BA9"/>
    <w:rsid w:val="002F1B41"/>
    <w:rsid w:val="003012E8"/>
    <w:rsid w:val="00313103"/>
    <w:rsid w:val="003177C4"/>
    <w:rsid w:val="00322C22"/>
    <w:rsid w:val="00336673"/>
    <w:rsid w:val="00343D84"/>
    <w:rsid w:val="00346E57"/>
    <w:rsid w:val="003605FF"/>
    <w:rsid w:val="0036199B"/>
    <w:rsid w:val="003807BB"/>
    <w:rsid w:val="0038780A"/>
    <w:rsid w:val="003908AD"/>
    <w:rsid w:val="003A65E1"/>
    <w:rsid w:val="003B106F"/>
    <w:rsid w:val="003C4757"/>
    <w:rsid w:val="003E59A8"/>
    <w:rsid w:val="003F04A4"/>
    <w:rsid w:val="003F0C0D"/>
    <w:rsid w:val="00400075"/>
    <w:rsid w:val="0040291D"/>
    <w:rsid w:val="00404457"/>
    <w:rsid w:val="00404567"/>
    <w:rsid w:val="00405A10"/>
    <w:rsid w:val="004066CA"/>
    <w:rsid w:val="00407D95"/>
    <w:rsid w:val="00412AAB"/>
    <w:rsid w:val="00422C67"/>
    <w:rsid w:val="004243EA"/>
    <w:rsid w:val="00447000"/>
    <w:rsid w:val="00464950"/>
    <w:rsid w:val="004745EF"/>
    <w:rsid w:val="004A0968"/>
    <w:rsid w:val="004A6041"/>
    <w:rsid w:val="004E3BA4"/>
    <w:rsid w:val="004E7BA4"/>
    <w:rsid w:val="004F53BA"/>
    <w:rsid w:val="004F6C31"/>
    <w:rsid w:val="00533F09"/>
    <w:rsid w:val="005640CC"/>
    <w:rsid w:val="005674C7"/>
    <w:rsid w:val="00570EC4"/>
    <w:rsid w:val="00587617"/>
    <w:rsid w:val="0059238B"/>
    <w:rsid w:val="005A22EA"/>
    <w:rsid w:val="005D1FFB"/>
    <w:rsid w:val="005D68A0"/>
    <w:rsid w:val="00616261"/>
    <w:rsid w:val="006177F0"/>
    <w:rsid w:val="00617F66"/>
    <w:rsid w:val="00623905"/>
    <w:rsid w:val="00652FB4"/>
    <w:rsid w:val="00655701"/>
    <w:rsid w:val="00663D54"/>
    <w:rsid w:val="00666285"/>
    <w:rsid w:val="006965CB"/>
    <w:rsid w:val="006A138C"/>
    <w:rsid w:val="006B055D"/>
    <w:rsid w:val="006B3910"/>
    <w:rsid w:val="006B48F5"/>
    <w:rsid w:val="006D5630"/>
    <w:rsid w:val="006E7E72"/>
    <w:rsid w:val="0070032D"/>
    <w:rsid w:val="0071086E"/>
    <w:rsid w:val="00725EE1"/>
    <w:rsid w:val="00727EAA"/>
    <w:rsid w:val="00740C06"/>
    <w:rsid w:val="00753785"/>
    <w:rsid w:val="00756A62"/>
    <w:rsid w:val="0075776F"/>
    <w:rsid w:val="00762959"/>
    <w:rsid w:val="007A5155"/>
    <w:rsid w:val="007B0CF6"/>
    <w:rsid w:val="007C39EE"/>
    <w:rsid w:val="007E3E39"/>
    <w:rsid w:val="007F385F"/>
    <w:rsid w:val="00802F55"/>
    <w:rsid w:val="00810599"/>
    <w:rsid w:val="00823210"/>
    <w:rsid w:val="00831867"/>
    <w:rsid w:val="008458C7"/>
    <w:rsid w:val="008608E3"/>
    <w:rsid w:val="00875E97"/>
    <w:rsid w:val="008809CE"/>
    <w:rsid w:val="00885354"/>
    <w:rsid w:val="008C2B04"/>
    <w:rsid w:val="008D593F"/>
    <w:rsid w:val="008F52E4"/>
    <w:rsid w:val="00901988"/>
    <w:rsid w:val="00905049"/>
    <w:rsid w:val="00914048"/>
    <w:rsid w:val="00930D9E"/>
    <w:rsid w:val="0094161E"/>
    <w:rsid w:val="00947554"/>
    <w:rsid w:val="009706A7"/>
    <w:rsid w:val="009716E9"/>
    <w:rsid w:val="00983EC4"/>
    <w:rsid w:val="009A3DAA"/>
    <w:rsid w:val="009B7C2A"/>
    <w:rsid w:val="009C0064"/>
    <w:rsid w:val="009C5233"/>
    <w:rsid w:val="009D0A1E"/>
    <w:rsid w:val="009F745B"/>
    <w:rsid w:val="00A341A2"/>
    <w:rsid w:val="00A3507D"/>
    <w:rsid w:val="00A4230A"/>
    <w:rsid w:val="00A56FC2"/>
    <w:rsid w:val="00A602D2"/>
    <w:rsid w:val="00A603A6"/>
    <w:rsid w:val="00A618B2"/>
    <w:rsid w:val="00A6338F"/>
    <w:rsid w:val="00A676ED"/>
    <w:rsid w:val="00A67E61"/>
    <w:rsid w:val="00A80982"/>
    <w:rsid w:val="00A82C65"/>
    <w:rsid w:val="00A87CE3"/>
    <w:rsid w:val="00A9471A"/>
    <w:rsid w:val="00A94CF7"/>
    <w:rsid w:val="00AA131E"/>
    <w:rsid w:val="00AB09A5"/>
    <w:rsid w:val="00B3642B"/>
    <w:rsid w:val="00B42F73"/>
    <w:rsid w:val="00B45C88"/>
    <w:rsid w:val="00B63550"/>
    <w:rsid w:val="00B73EAA"/>
    <w:rsid w:val="00B82BE4"/>
    <w:rsid w:val="00B836ED"/>
    <w:rsid w:val="00B83C0B"/>
    <w:rsid w:val="00B83F2A"/>
    <w:rsid w:val="00B92166"/>
    <w:rsid w:val="00BB0EA5"/>
    <w:rsid w:val="00BB5BB9"/>
    <w:rsid w:val="00BC70D8"/>
    <w:rsid w:val="00BC71F9"/>
    <w:rsid w:val="00BD0D21"/>
    <w:rsid w:val="00BF25D8"/>
    <w:rsid w:val="00BF311A"/>
    <w:rsid w:val="00BF4BFC"/>
    <w:rsid w:val="00C00E87"/>
    <w:rsid w:val="00C1227B"/>
    <w:rsid w:val="00C1282B"/>
    <w:rsid w:val="00C13C23"/>
    <w:rsid w:val="00C34931"/>
    <w:rsid w:val="00C52A86"/>
    <w:rsid w:val="00CA6374"/>
    <w:rsid w:val="00CC06C5"/>
    <w:rsid w:val="00CD4A86"/>
    <w:rsid w:val="00CF2D21"/>
    <w:rsid w:val="00CF6255"/>
    <w:rsid w:val="00D04A34"/>
    <w:rsid w:val="00D27020"/>
    <w:rsid w:val="00D343DB"/>
    <w:rsid w:val="00D377A8"/>
    <w:rsid w:val="00D41496"/>
    <w:rsid w:val="00D478CF"/>
    <w:rsid w:val="00D7676E"/>
    <w:rsid w:val="00D77E55"/>
    <w:rsid w:val="00D9067E"/>
    <w:rsid w:val="00D96D40"/>
    <w:rsid w:val="00DA2A48"/>
    <w:rsid w:val="00DA6805"/>
    <w:rsid w:val="00DC20AD"/>
    <w:rsid w:val="00E0386E"/>
    <w:rsid w:val="00E150D3"/>
    <w:rsid w:val="00E32744"/>
    <w:rsid w:val="00E54E81"/>
    <w:rsid w:val="00E62DB4"/>
    <w:rsid w:val="00E73C81"/>
    <w:rsid w:val="00E95A70"/>
    <w:rsid w:val="00ED7449"/>
    <w:rsid w:val="00EF7DED"/>
    <w:rsid w:val="00F03D59"/>
    <w:rsid w:val="00F250DF"/>
    <w:rsid w:val="00F31D36"/>
    <w:rsid w:val="00F55C91"/>
    <w:rsid w:val="00F71498"/>
    <w:rsid w:val="00F84F4E"/>
    <w:rsid w:val="00FA310C"/>
    <w:rsid w:val="00FA7C53"/>
    <w:rsid w:val="00FC1070"/>
    <w:rsid w:val="00FC16AB"/>
    <w:rsid w:val="00FC6EA2"/>
    <w:rsid w:val="00FD4B92"/>
    <w:rsid w:val="00FF450F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9B496"/>
  <w15:docId w15:val="{4C2BC077-E046-4065-9777-A2C0930B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CF6"/>
    <w:pPr>
      <w:spacing w:after="200" w:line="276" w:lineRule="auto"/>
    </w:pPr>
    <w:rPr>
      <w:rFonts w:eastAsia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0CF6"/>
    <w:pPr>
      <w:keepNext/>
      <w:spacing w:after="0" w:line="240" w:lineRule="auto"/>
      <w:jc w:val="both"/>
      <w:outlineLvl w:val="0"/>
    </w:pPr>
    <w:rPr>
      <w:rFonts w:ascii="Verdana" w:hAnsi="Verdana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7B0CF6"/>
    <w:rPr>
      <w:rFonts w:ascii="Verdana" w:eastAsia="Times New Roman" w:hAnsi="Verdana" w:cs="Times New Roman"/>
      <w:b/>
      <w:szCs w:val="20"/>
      <w:lang w:eastAsia="it-IT"/>
    </w:rPr>
  </w:style>
  <w:style w:type="paragraph" w:styleId="Nessunaspaziatura">
    <w:name w:val="No Spacing"/>
    <w:uiPriority w:val="1"/>
    <w:qFormat/>
    <w:rsid w:val="007B0CF6"/>
    <w:rPr>
      <w:rFonts w:eastAsia="Times New Roman"/>
      <w:sz w:val="22"/>
      <w:szCs w:val="22"/>
    </w:rPr>
  </w:style>
  <w:style w:type="character" w:styleId="Collegamentoipertestuale">
    <w:name w:val="Hyperlink"/>
    <w:uiPriority w:val="99"/>
    <w:unhideWhenUsed/>
    <w:rsid w:val="007B0CF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0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B0CF6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619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36199B"/>
    <w:rPr>
      <w:rFonts w:eastAsia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19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36199B"/>
    <w:rPr>
      <w:rFonts w:eastAsia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587617"/>
    <w:pPr>
      <w:ind w:left="720"/>
      <w:contextualSpacing/>
    </w:pPr>
  </w:style>
  <w:style w:type="character" w:styleId="Enfasigrassetto">
    <w:name w:val="Strong"/>
    <w:uiPriority w:val="22"/>
    <w:qFormat/>
    <w:rsid w:val="00343D84"/>
    <w:rPr>
      <w:b/>
      <w:bCs/>
    </w:rPr>
  </w:style>
  <w:style w:type="character" w:customStyle="1" w:styleId="argovar">
    <w:name w:val="argovar"/>
    <w:basedOn w:val="Carpredefinitoparagrafo"/>
    <w:rsid w:val="00E0386E"/>
  </w:style>
  <w:style w:type="table" w:styleId="Grigliatabella">
    <w:name w:val="Table Grid"/>
    <w:basedOn w:val="Tabellanormale"/>
    <w:uiPriority w:val="59"/>
    <w:rsid w:val="00CA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9475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e0">
    <w:name w:val="[Normale]"/>
    <w:rsid w:val="001972EC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ttore\Desktop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Links>
    <vt:vector size="12" baseType="variant">
      <vt:variant>
        <vt:i4>1638446</vt:i4>
      </vt:variant>
      <vt:variant>
        <vt:i4>3</vt:i4>
      </vt:variant>
      <vt:variant>
        <vt:i4>0</vt:i4>
      </vt:variant>
      <vt:variant>
        <vt:i4>5</vt:i4>
      </vt:variant>
      <vt:variant>
        <vt:lpwstr>mailto:naic8fg00b@pec.istruzione.it</vt:lpwstr>
      </vt:variant>
      <vt:variant>
        <vt:lpwstr/>
      </vt:variant>
      <vt:variant>
        <vt:i4>5374013</vt:i4>
      </vt:variant>
      <vt:variant>
        <vt:i4>0</vt:i4>
      </vt:variant>
      <vt:variant>
        <vt:i4>0</vt:i4>
      </vt:variant>
      <vt:variant>
        <vt:i4>5</vt:i4>
      </vt:variant>
      <vt:variant>
        <vt:lpwstr>mailto:naic8fg00b@istruzione.it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cp:lastModifiedBy>Rosaria</cp:lastModifiedBy>
  <cp:revision>2</cp:revision>
  <cp:lastPrinted>2025-08-13T08:42:00Z</cp:lastPrinted>
  <dcterms:created xsi:type="dcterms:W3CDTF">2026-09-28T08:03:00Z</dcterms:created>
  <dcterms:modified xsi:type="dcterms:W3CDTF">2026-09-28T08:03:00Z</dcterms:modified>
</cp:coreProperties>
</file>